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530B" w14:textId="4BF2F085" w:rsidR="00D3203D" w:rsidRPr="000F5FB6" w:rsidRDefault="00D3203D" w:rsidP="007F4069">
      <w:pPr>
        <w:pStyle w:val="Standard"/>
        <w:jc w:val="center"/>
        <w:rPr>
          <w:sz w:val="20"/>
          <w:szCs w:val="20"/>
        </w:rPr>
      </w:pPr>
      <w:r w:rsidRPr="00D3203D">
        <w:rPr>
          <w:rFonts w:ascii="Times New Roman" w:eastAsia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2413AC42" wp14:editId="21C4292F">
            <wp:extent cx="1790700" cy="361426"/>
            <wp:effectExtent l="0" t="0" r="0" b="635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3" t="15083" r="12386" b="1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2" cy="3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br/>
      </w:r>
      <w:r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LA C</w:t>
      </w:r>
      <w:r w:rsidR="009E6254"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IE</w:t>
      </w:r>
      <w:r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DES MONSTRES, IMAGIN'ART</w:t>
      </w:r>
      <w:r w:rsidR="009E6254"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,</w:t>
      </w:r>
      <w:r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 NIN’ART</w:t>
      </w:r>
      <w:r w:rsidR="009E6254"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, </w:t>
      </w:r>
      <w:r w:rsidR="00C23C58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CINEM’ART, </w:t>
      </w:r>
      <w:r w:rsidR="009E6254"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BIZ’ART et BAZ’ART</w:t>
      </w:r>
    </w:p>
    <w:p w14:paraId="2802B11A" w14:textId="1BD2EA24" w:rsidR="00D3203D" w:rsidRPr="000F5FB6" w:rsidRDefault="00D3203D" w:rsidP="00D3203D">
      <w:pPr>
        <w:pStyle w:val="Standard"/>
        <w:rPr>
          <w:sz w:val="20"/>
          <w:szCs w:val="20"/>
        </w:rPr>
      </w:pPr>
      <w:r w:rsidRPr="000F5FB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7D6CB54E" wp14:editId="6FF8FB46">
            <wp:simplePos x="0" y="0"/>
            <wp:positionH relativeFrom="page">
              <wp:posOffset>6292215</wp:posOffset>
            </wp:positionH>
            <wp:positionV relativeFrom="paragraph">
              <wp:posOffset>441960</wp:posOffset>
            </wp:positionV>
            <wp:extent cx="953770" cy="802649"/>
            <wp:effectExtent l="0" t="0" r="0" b="0"/>
            <wp:wrapNone/>
            <wp:docPr id="6" name="Image 5" descr="C:\Users\Noémie\Desktop\COURANT D'ART\COURANT D'ART - Communication\COMMUNICATION - Chartre graphique\CHARTRE GRAPHIQUE - En cours\CHARTRE GRAPHIQUE - Logo Cie des Monstres\Masques Cie des mons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Noémie\Desktop\COURANT D'ART\COURANT D'ART - Communication\COMMUNICATION - Chartre graphique\CHARTRE GRAPHIQUE - En cours\CHARTRE GRAPHIQUE - Logo Cie des Monstres\Masques Cie des monst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2" b="1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0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FB6">
        <w:rPr>
          <w:rFonts w:ascii="Times New Roman" w:eastAsia="Times New Roman" w:hAnsi="Times New Roman" w:cs="Times New Roman"/>
          <w:b/>
          <w:bCs/>
          <w:color w:val="FF6600"/>
          <w:sz w:val="20"/>
          <w:szCs w:val="20"/>
          <w:u w:val="single"/>
          <w:lang w:eastAsia="fr-FR"/>
        </w:rPr>
        <w:t>COURS DE THEATRE « Compagnie des Monstres »</w:t>
      </w:r>
      <w:r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 :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C23C58">
        <w:rPr>
          <w:rFonts w:ascii="Times New Roman" w:eastAsia="Times New Roman" w:hAnsi="Times New Roman" w:cs="Times New Roman"/>
          <w:sz w:val="20"/>
          <w:szCs w:val="20"/>
          <w:lang w:eastAsia="fr-FR"/>
        </w:rPr>
        <w:t>Jeux et e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xercices d’écoute, de mémoire, de confiance, de voix, d’espace, travail sur les émotions, l’interprétation, le mime, l’imaginatio</w:t>
      </w:r>
      <w:r w:rsidR="00C23C58">
        <w:rPr>
          <w:rFonts w:ascii="Times New Roman" w:eastAsia="Times New Roman" w:hAnsi="Times New Roman" w:cs="Times New Roman"/>
          <w:sz w:val="20"/>
          <w:szCs w:val="20"/>
          <w:lang w:eastAsia="fr-FR"/>
        </w:rPr>
        <w:t>n, le texte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. Impro en début d’année. Choix d’un texte et création d’un spectacle de fin d’année, personnage, mise en scène, </w:t>
      </w:r>
      <w:r w:rsidR="00EE4401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décor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... </w:t>
      </w:r>
    </w:p>
    <w:p w14:paraId="1D6D6224" w14:textId="77777777" w:rsidR="007F4069" w:rsidRDefault="007F4069" w:rsidP="00D3203D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  <w:sectPr w:rsidR="007F4069" w:rsidSect="00D3203D">
          <w:headerReference w:type="default" r:id="rId9"/>
          <w:footerReference w:type="default" r:id="rId10"/>
          <w:pgSz w:w="11906" w:h="16838"/>
          <w:pgMar w:top="424" w:right="720" w:bottom="720" w:left="720" w:header="708" w:footer="708" w:gutter="0"/>
          <w:cols w:space="708"/>
          <w:docGrid w:linePitch="360"/>
        </w:sectPr>
      </w:pPr>
    </w:p>
    <w:p w14:paraId="0A50FFB3" w14:textId="1015AF63" w:rsidR="00D3203D" w:rsidRPr="000F5FB6" w:rsidRDefault="005C06D8" w:rsidP="00D3203D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6</w:t>
      </w:r>
      <w:r w:rsidR="00D63661"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/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8</w:t>
      </w:r>
      <w:r w:rsidR="00D63661"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ans : </w:t>
      </w:r>
      <w:r w:rsidR="00D63661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l</w:t>
      </w:r>
      <w:r w:rsidR="00D3203D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e 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mercredi de 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10h à 11h30</w:t>
      </w:r>
      <w:r w:rsidR="00D3203D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</w:p>
    <w:p w14:paraId="606E33EB" w14:textId="7D72B648" w:rsidR="00D3203D" w:rsidRPr="000F5FB6" w:rsidRDefault="005C06D8" w:rsidP="00D63661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9</w:t>
      </w:r>
      <w:r w:rsidR="00D63661"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/1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3</w:t>
      </w:r>
      <w:r w:rsidR="00D63661"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ans :</w:t>
      </w:r>
      <w:r w:rsidR="00D63661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le 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>m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ardi de 17h à 18h30</w:t>
      </w:r>
    </w:p>
    <w:p w14:paraId="7ECA998E" w14:textId="64A52315" w:rsidR="00D3203D" w:rsidRPr="000F5FB6" w:rsidRDefault="00D63661" w:rsidP="007F4069">
      <w:pPr>
        <w:numPr>
          <w:ilvl w:val="0"/>
          <w:numId w:val="1"/>
        </w:numPr>
        <w:suppressAutoHyphens/>
        <w:overflowPunct w:val="0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1</w:t>
      </w:r>
      <w:r w:rsidR="005C06D8">
        <w:rPr>
          <w:rFonts w:ascii="Times New Roman" w:hAnsi="Times New Roman" w:cs="Times New Roman"/>
          <w:b/>
          <w:bCs/>
          <w:color w:val="000000"/>
          <w:sz w:val="20"/>
          <w:szCs w:val="20"/>
        </w:rPr>
        <w:t>3 ans et +</w:t>
      </w: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 : </w:t>
      </w:r>
      <w:r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l</w:t>
      </w:r>
      <w:r w:rsidR="00D3203D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e jeudi de 18h</w:t>
      </w:r>
      <w:r w:rsidR="009E6254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0</w:t>
      </w:r>
      <w:r w:rsidR="00D3203D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0 à 20h </w:t>
      </w:r>
    </w:p>
    <w:p w14:paraId="1CCB28E1" w14:textId="21382E4C" w:rsidR="007F4069" w:rsidRDefault="00D63661" w:rsidP="007F4069">
      <w:pPr>
        <w:numPr>
          <w:ilvl w:val="0"/>
          <w:numId w:val="1"/>
        </w:numPr>
        <w:suppressAutoHyphens/>
        <w:overflowPunct w:val="0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0"/>
          <w:szCs w:val="20"/>
        </w:rPr>
        <w:sectPr w:rsidR="007F4069" w:rsidSect="007F4069">
          <w:type w:val="continuous"/>
          <w:pgSz w:w="11906" w:h="16838"/>
          <w:pgMar w:top="424" w:right="720" w:bottom="720" w:left="720" w:header="708" w:footer="708" w:gutter="0"/>
          <w:cols w:num="2" w:space="708"/>
          <w:docGrid w:linePitch="360"/>
        </w:sectPr>
      </w:pP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Adultes</w:t>
      </w:r>
      <w:r w:rsidR="007337C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le </w:t>
      </w:r>
      <w:r w:rsidR="00D3203D"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jeudi de 20h à 22h</w:t>
      </w:r>
      <w:r w:rsidR="00122B89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(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="00122B89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groupes)</w:t>
      </w:r>
    </w:p>
    <w:p w14:paraId="3D71DEF6" w14:textId="3DCCACC8" w:rsidR="00D3203D" w:rsidRPr="000F5FB6" w:rsidRDefault="00D3203D" w:rsidP="007F4069">
      <w:pPr>
        <w:suppressAutoHyphens/>
        <w:overflowPunct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54835F4E" w14:textId="38F4BE26" w:rsidR="00D3203D" w:rsidRPr="000F5FB6" w:rsidRDefault="00C23C58" w:rsidP="00D3203D">
      <w:pPr>
        <w:pStyle w:val="Standard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F5FB6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34317BE" wp14:editId="0A0B2ED3">
            <wp:simplePos x="0" y="0"/>
            <wp:positionH relativeFrom="column">
              <wp:posOffset>5724525</wp:posOffset>
            </wp:positionH>
            <wp:positionV relativeFrom="paragraph">
              <wp:posOffset>494665</wp:posOffset>
            </wp:positionV>
            <wp:extent cx="859790" cy="790575"/>
            <wp:effectExtent l="0" t="0" r="0" b="0"/>
            <wp:wrapNone/>
            <wp:docPr id="4" name="Image 6" descr="C:\Users\Noémie\Desktop\COURANT D'ART\COURANT D'ART - Communication\COMMUNICATION - Chartre graphique\CHARTRE GRAPHIQUE - En cours\CHARTRE GRAPHIQUE - Logo Imagin'art\Logo Imagin'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Users\Noémie\Desktop\COURANT D'ART\COURANT D'ART - Communication\COMMUNICATION - Chartre graphique\CHARTRE GRAPHIQUE - En cours\CHARTRE GRAPHIQUE - Logo Imagin'art\Logo Imagin'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03D" w:rsidRPr="000F5FB6">
        <w:rPr>
          <w:rFonts w:ascii="Times New Roman" w:eastAsia="Times New Roman" w:hAnsi="Times New Roman" w:cs="Times New Roman"/>
          <w:b/>
          <w:bCs/>
          <w:iCs/>
          <w:color w:val="660033"/>
          <w:sz w:val="20"/>
          <w:szCs w:val="20"/>
          <w:u w:val="single"/>
          <w:lang w:eastAsia="fr-FR"/>
        </w:rPr>
        <w:t>COURS D’IMPRO «  Imagin’Art »</w:t>
      </w:r>
      <w:r w:rsidR="00D3203D" w:rsidRPr="000F5FB6">
        <w:rPr>
          <w:noProof/>
          <w:color w:val="660033"/>
          <w:sz w:val="20"/>
          <w:szCs w:val="20"/>
        </w:rPr>
        <w:t xml:space="preserve"> : </w:t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Exercice d’improvisation, seul, à deux ou à plusieurs, avec ou sans contraintes (jeu, apports, contrainte, version, forme…) Travail sur les émotions, l’interprétation, l’imagination. Spectacle en cours d’année</w:t>
      </w:r>
      <w:r w:rsidR="009E6254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 :</w:t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match, cabaret d’impro…</w:t>
      </w:r>
    </w:p>
    <w:p w14:paraId="5007716D" w14:textId="756655D5" w:rsidR="00D3203D" w:rsidRPr="005C06D8" w:rsidRDefault="005C06D8" w:rsidP="00306B27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06D8">
        <w:rPr>
          <w:rFonts w:ascii="Times New Roman" w:hAnsi="Times New Roman" w:cs="Times New Roman"/>
          <w:b/>
          <w:color w:val="000000"/>
          <w:sz w:val="20"/>
          <w:szCs w:val="20"/>
        </w:rPr>
        <w:t>10/13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ans</w:t>
      </w:r>
      <w:r w:rsidR="009E6254" w:rsidRPr="005C06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 : </w:t>
      </w:r>
      <w:r w:rsidR="00D63661" w:rsidRPr="005C06D8">
        <w:rPr>
          <w:rFonts w:ascii="Times New Roman" w:hAnsi="Times New Roman" w:cs="Times New Roman"/>
          <w:color w:val="000000"/>
          <w:sz w:val="20"/>
          <w:szCs w:val="20"/>
        </w:rPr>
        <w:t xml:space="preserve">le </w:t>
      </w:r>
      <w:r w:rsidR="00D3203D" w:rsidRPr="005C06D8">
        <w:rPr>
          <w:rFonts w:ascii="Times New Roman" w:hAnsi="Times New Roman" w:cs="Times New Roman"/>
          <w:color w:val="000000"/>
          <w:sz w:val="20"/>
          <w:szCs w:val="20"/>
        </w:rPr>
        <w:t xml:space="preserve">mercredi de </w:t>
      </w:r>
      <w:r w:rsidR="00D63661" w:rsidRPr="005C06D8">
        <w:rPr>
          <w:rFonts w:ascii="Times New Roman" w:hAnsi="Times New Roman" w:cs="Times New Roman"/>
          <w:color w:val="000000"/>
          <w:sz w:val="20"/>
          <w:szCs w:val="20"/>
        </w:rPr>
        <w:t xml:space="preserve">16h30 </w:t>
      </w:r>
      <w:r w:rsidR="00122B89" w:rsidRPr="005C06D8">
        <w:rPr>
          <w:rFonts w:ascii="Times New Roman" w:hAnsi="Times New Roman" w:cs="Times New Roman"/>
          <w:color w:val="000000"/>
          <w:sz w:val="20"/>
          <w:szCs w:val="20"/>
        </w:rPr>
        <w:t>à</w:t>
      </w:r>
      <w:r w:rsidR="00D63661" w:rsidRPr="005C06D8">
        <w:rPr>
          <w:rFonts w:ascii="Times New Roman" w:hAnsi="Times New Roman" w:cs="Times New Roman"/>
          <w:color w:val="000000"/>
          <w:sz w:val="20"/>
          <w:szCs w:val="20"/>
        </w:rPr>
        <w:t xml:space="preserve"> 18h</w:t>
      </w:r>
    </w:p>
    <w:p w14:paraId="48973B50" w14:textId="3E87C4C1" w:rsidR="00D3203D" w:rsidRPr="000F5FB6" w:rsidRDefault="00D63661" w:rsidP="00D3203D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5FB6">
        <w:rPr>
          <w:rFonts w:ascii="Times New Roman" w:hAnsi="Times New Roman" w:cs="Times New Roman"/>
          <w:b/>
          <w:sz w:val="20"/>
          <w:szCs w:val="20"/>
        </w:rPr>
        <w:t>1</w:t>
      </w:r>
      <w:r w:rsidR="005C06D8">
        <w:rPr>
          <w:rFonts w:ascii="Times New Roman" w:hAnsi="Times New Roman" w:cs="Times New Roman"/>
          <w:b/>
          <w:sz w:val="20"/>
          <w:szCs w:val="20"/>
        </w:rPr>
        <w:t xml:space="preserve">4 ans et + </w:t>
      </w:r>
      <w:r w:rsidRPr="000F5FB6">
        <w:rPr>
          <w:rFonts w:ascii="Times New Roman" w:hAnsi="Times New Roman" w:cs="Times New Roman"/>
          <w:b/>
          <w:sz w:val="20"/>
          <w:szCs w:val="20"/>
        </w:rPr>
        <w:t>:</w:t>
      </w:r>
      <w:r w:rsidRPr="000F5FB6">
        <w:rPr>
          <w:rFonts w:ascii="Times New Roman" w:hAnsi="Times New Roman" w:cs="Times New Roman"/>
          <w:sz w:val="20"/>
          <w:szCs w:val="20"/>
        </w:rPr>
        <w:t xml:space="preserve"> le mercredi de 18h </w:t>
      </w:r>
      <w:r w:rsidR="00D3203D" w:rsidRPr="000F5FB6">
        <w:rPr>
          <w:rFonts w:ascii="Times New Roman" w:hAnsi="Times New Roman" w:cs="Times New Roman"/>
          <w:sz w:val="20"/>
          <w:szCs w:val="20"/>
        </w:rPr>
        <w:t>à 20h</w:t>
      </w:r>
      <w:r w:rsidRPr="000F5FB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6733FF9" w14:textId="77777777" w:rsidR="005C06D8" w:rsidRPr="005C06D8" w:rsidRDefault="00D63661" w:rsidP="00131427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23C58">
        <w:rPr>
          <w:rFonts w:ascii="Times New Roman" w:hAnsi="Times New Roman" w:cs="Times New Roman"/>
          <w:b/>
          <w:bCs/>
          <w:color w:val="000000"/>
          <w:sz w:val="20"/>
          <w:szCs w:val="20"/>
        </w:rPr>
        <w:t>Adultes</w:t>
      </w:r>
      <w:r w:rsidR="00C23C58" w:rsidRPr="00C23C58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 : </w:t>
      </w:r>
      <w:r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le </w:t>
      </w:r>
      <w:r w:rsidR="009E6254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>mardi de 20h00</w:t>
      </w:r>
      <w:r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122B89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>à</w:t>
      </w:r>
      <w:r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22h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(</w:t>
      </w:r>
      <w:r w:rsidR="005C06D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ludique impro, débutants et 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>intermédiaires)</w:t>
      </w:r>
    </w:p>
    <w:p w14:paraId="4DA17C73" w14:textId="4CC6284C" w:rsidR="00D3203D" w:rsidRPr="00C23C58" w:rsidRDefault="005C06D8" w:rsidP="005C06D8">
      <w:pPr>
        <w:suppressAutoHyphens/>
        <w:overflowPunct w:val="0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                    </w:t>
      </w:r>
      <w:r w:rsidR="00C23C58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le </w:t>
      </w:r>
      <w:r w:rsidR="00D63661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mercredi de 20h à 22h 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>(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labo impro, intermédiaires et </w:t>
      </w:r>
      <w:r w:rsidR="00C23C58">
        <w:rPr>
          <w:rFonts w:ascii="Times New Roman" w:hAnsi="Times New Roman" w:cs="Times New Roman"/>
          <w:bCs/>
          <w:color w:val="000000"/>
          <w:sz w:val="20"/>
          <w:szCs w:val="20"/>
        </w:rPr>
        <w:t>confirmés)</w:t>
      </w:r>
      <w:r w:rsidR="00D3203D" w:rsidRPr="00C23C58">
        <w:rPr>
          <w:rFonts w:ascii="Times New Roman" w:hAnsi="Times New Roman" w:cs="Times New Roman"/>
          <w:bCs/>
          <w:iCs/>
          <w:color w:val="000000"/>
          <w:sz w:val="20"/>
          <w:szCs w:val="20"/>
        </w:rPr>
        <w:br/>
      </w:r>
    </w:p>
    <w:p w14:paraId="473036E5" w14:textId="7FA669E3" w:rsidR="00D3203D" w:rsidRPr="000F5FB6" w:rsidRDefault="00D3203D" w:rsidP="00D3203D">
      <w:pPr>
        <w:pStyle w:val="Standard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0F5FB6">
        <w:rPr>
          <w:noProof/>
          <w:color w:val="C45911" w:themeColor="accent2" w:themeShade="BF"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3D215C27" wp14:editId="486E2672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876300" cy="742950"/>
            <wp:effectExtent l="0" t="0" r="0" b="0"/>
            <wp:wrapSquare wrapText="bothSides"/>
            <wp:docPr id="3" name="Image 7" descr="C:\Users\Noémie\Desktop\COURANT D'ART\COURANT D'ART - Communication\COMMUNICATION - Chartre graphique\CHARTRE GRAPHIQUE - En cours\CHARTRE GRAPHIQUE - Logo Ninart\logo c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:\Users\Noémie\Desktop\COURANT D'ART\COURANT D'ART - Communication\COMMUNICATION - Chartre graphique\CHARTRE GRAPHIQUE - En cours\CHARTRE GRAPHIQUE - Logo Ninart\logo cha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FB6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0"/>
          <w:szCs w:val="20"/>
          <w:u w:val="single"/>
          <w:lang w:eastAsia="fr-FR"/>
        </w:rPr>
        <w:t>COURS DE CHANT « Nin’Art »</w:t>
      </w:r>
      <w:r w:rsidRPr="000F5FB6">
        <w:rPr>
          <w:rFonts w:ascii="Times New Roman" w:eastAsia="Times New Roman" w:hAnsi="Times New Roman" w:cs="Times New Roman"/>
          <w:color w:val="C45911" w:themeColor="accent2" w:themeShade="BF"/>
          <w:sz w:val="20"/>
          <w:szCs w:val="20"/>
          <w:lang w:eastAsia="fr-FR"/>
        </w:rPr>
        <w:t> 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: Vocalises, techniques vocale</w:t>
      </w:r>
      <w:r w:rsidR="00EE4401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s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et technique du cœur, improvisation et scat vocales, choix des chansons et création d’un spectacle de fin d’année, travail d’interprétation.</w:t>
      </w:r>
      <w:r w:rsidR="000F5FB6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Spectacle à noël et en fin d’année.</w:t>
      </w:r>
    </w:p>
    <w:p w14:paraId="1FB6D758" w14:textId="0C7C7E0A" w:rsidR="00D63661" w:rsidRPr="000F5FB6" w:rsidRDefault="009E6254" w:rsidP="00D3203D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Cours individuel </w:t>
      </w:r>
      <w:r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: créneau </w:t>
      </w:r>
      <w:r w:rsidR="005C06D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mercredi et </w:t>
      </w:r>
      <w:r w:rsidRPr="000F5FB6">
        <w:rPr>
          <w:rFonts w:ascii="Times New Roman" w:hAnsi="Times New Roman" w:cs="Times New Roman"/>
          <w:bCs/>
          <w:color w:val="000000"/>
          <w:sz w:val="20"/>
          <w:szCs w:val="20"/>
        </w:rPr>
        <w:t>sur demande</w:t>
      </w:r>
      <w:r w:rsidRPr="000F5FB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1A444D46" w14:textId="1B7719F5" w:rsidR="00D3203D" w:rsidRPr="00C23C58" w:rsidRDefault="00503FFF" w:rsidP="00EA6871">
      <w:pPr>
        <w:numPr>
          <w:ilvl w:val="0"/>
          <w:numId w:val="1"/>
        </w:num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5DAAF5" wp14:editId="432B8CE4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704850" cy="907415"/>
            <wp:effectExtent l="0" t="0" r="0" b="6985"/>
            <wp:wrapTight wrapText="bothSides">
              <wp:wrapPolygon edited="0">
                <wp:start x="0" y="0"/>
                <wp:lineTo x="0" y="21313"/>
                <wp:lineTo x="21016" y="21313"/>
                <wp:lineTo x="2101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5" t="8564" r="51520" b="22670"/>
                    <a:stretch/>
                  </pic:blipFill>
                  <pic:spPr bwMode="auto">
                    <a:xfrm>
                      <a:off x="0" y="0"/>
                      <a:ext cx="70485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61" w:rsidRPr="00C23C58">
        <w:rPr>
          <w:rFonts w:ascii="Times New Roman" w:hAnsi="Times New Roman" w:cs="Times New Roman"/>
          <w:b/>
          <w:bCs/>
          <w:color w:val="000000"/>
          <w:sz w:val="20"/>
          <w:szCs w:val="20"/>
        </w:rPr>
        <w:t>Adultes </w:t>
      </w:r>
      <w:r w:rsidR="00D63661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>: l</w:t>
      </w:r>
      <w:r w:rsidR="00D3203D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e mardi de 20h à 22h </w:t>
      </w:r>
      <w:r w:rsidR="00C23C58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>ou le</w:t>
      </w:r>
      <w:r w:rsidR="00D63661" w:rsidRPr="00C23C5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mercredi de 20h à 22h</w:t>
      </w:r>
    </w:p>
    <w:p w14:paraId="49553F7C" w14:textId="5D1F7923" w:rsidR="009E6254" w:rsidRPr="000F5FB6" w:rsidRDefault="009E6254" w:rsidP="009E6254">
      <w:pPr>
        <w:suppressAutoHyphens/>
        <w:overflowPunct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F64CE8" w14:textId="7C6CC393" w:rsidR="005C06D8" w:rsidRPr="005C06D8" w:rsidRDefault="005C06D8" w:rsidP="005C06D8">
      <w:pPr>
        <w:pStyle w:val="Standard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bCs/>
          <w:iCs/>
          <w:color w:val="660033"/>
          <w:sz w:val="20"/>
          <w:szCs w:val="20"/>
          <w:u w:val="single"/>
          <w:lang w:eastAsia="fr-FR"/>
        </w:rPr>
        <w:t xml:space="preserve">STAGE DE </w:t>
      </w:r>
      <w:r w:rsidR="00CB0D7B" w:rsidRPr="00CB0D7B">
        <w:rPr>
          <w:rFonts w:ascii="Times New Roman" w:eastAsia="Times New Roman" w:hAnsi="Times New Roman" w:cs="Times New Roman"/>
          <w:b/>
          <w:bCs/>
          <w:iCs/>
          <w:color w:val="660033"/>
          <w:sz w:val="20"/>
          <w:szCs w:val="20"/>
          <w:u w:val="single"/>
          <w:lang w:eastAsia="fr-FR"/>
        </w:rPr>
        <w:t>CINÉMA « Ciném’Art » :</w:t>
      </w:r>
      <w:r w:rsidR="00CB0D7B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12E6C">
        <w:rPr>
          <w:rFonts w:ascii="Times New Roman" w:eastAsia="Times New Roman" w:hAnsi="Times New Roman" w:cs="Times New Roman"/>
          <w:sz w:val="20"/>
          <w:szCs w:val="20"/>
          <w:lang w:eastAsia="fr-FR"/>
        </w:rPr>
        <w:t>E</w:t>
      </w:r>
      <w:r w:rsidR="00CB0D7B" w:rsidRPr="00612E6C">
        <w:rPr>
          <w:rFonts w:ascii="Times New Roman" w:eastAsia="Times New Roman" w:hAnsi="Times New Roman" w:cs="Times New Roman"/>
          <w:sz w:val="20"/>
          <w:szCs w:val="20"/>
          <w:lang w:eastAsia="fr-FR"/>
        </w:rPr>
        <w:t>criture de scénario, travail de mise en scène, réalisation et production de courts-métrages, approche technique et artistique, découverte pratique des métiers du cinéma, projection des réalisations en fin d’année</w:t>
      </w:r>
      <w:r w:rsidR="00612E6C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Pr="005C06D8">
        <w:rPr>
          <w:rFonts w:ascii="Times New Roman" w:hAnsi="Times New Roman" w:cs="Times New Roman"/>
          <w:b/>
          <w:bCs/>
          <w:color w:val="000000"/>
          <w:sz w:val="20"/>
          <w:szCs w:val="20"/>
        </w:rPr>
        <w:t>A partir</w:t>
      </w:r>
      <w:r w:rsidRPr="005C06D8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de 14 ans :</w:t>
      </w:r>
      <w:r w:rsidRPr="005C06D8">
        <w:rPr>
          <w:rFonts w:ascii="Times New Roman" w:hAnsi="Times New Roman" w:cs="Times New Roman"/>
          <w:color w:val="000000"/>
          <w:sz w:val="18"/>
          <w:szCs w:val="18"/>
        </w:rPr>
        <w:t xml:space="preserve"> stage week-end ou  pendant les vacances, sur demande, nous contacter pour être informé</w:t>
      </w:r>
      <w:r w:rsidRPr="005C06D8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113189B3" w14:textId="7397D5E9" w:rsidR="005C06D8" w:rsidRPr="005C06D8" w:rsidRDefault="00C23C58" w:rsidP="005C06D8">
      <w:pPr>
        <w:suppressAutoHyphens/>
        <w:overflowPunct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0F5FB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177167D" wp14:editId="31BF9280">
            <wp:simplePos x="0" y="0"/>
            <wp:positionH relativeFrom="margin">
              <wp:posOffset>5943600</wp:posOffset>
            </wp:positionH>
            <wp:positionV relativeFrom="paragraph">
              <wp:posOffset>10160</wp:posOffset>
            </wp:positionV>
            <wp:extent cx="828675" cy="752475"/>
            <wp:effectExtent l="0" t="0" r="9525" b="9525"/>
            <wp:wrapThrough wrapText="bothSides">
              <wp:wrapPolygon edited="0">
                <wp:start x="0" y="0"/>
                <wp:lineTo x="0" y="21327"/>
                <wp:lineTo x="21352" y="21327"/>
                <wp:lineTo x="21352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age mim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58497" r="60704" b="23016"/>
                    <a:stretch/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7B" w:rsidRPr="007F4069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18"/>
          <w:szCs w:val="18"/>
          <w:u w:val="single"/>
          <w:lang w:eastAsia="fr-FR"/>
        </w:rPr>
        <w:t>STAGE DE MARIONNETTES «  Baz’Art » :</w:t>
      </w:r>
      <w:r w:rsidR="00612E6C" w:rsidRPr="007F4069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18"/>
          <w:szCs w:val="18"/>
          <w:u w:val="single"/>
          <w:lang w:eastAsia="fr-FR"/>
        </w:rPr>
        <w:t xml:space="preserve"> </w:t>
      </w:r>
      <w:r w:rsidR="00612E6C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>D</w:t>
      </w:r>
      <w:r w:rsidR="00CB0D7B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>écouverte et manipulation de différentes marionnettes et castelets, création d’histoire, de marionnette, de décor. Spectacle en cours et fin d’année.</w:t>
      </w:r>
      <w:r w:rsidR="005C06D8">
        <w:rPr>
          <w:rFonts w:ascii="Times New Roman" w:eastAsia="Times New Roman" w:hAnsi="Times New Roman" w:cs="Times New Roman"/>
          <w:sz w:val="18"/>
          <w:szCs w:val="18"/>
          <w:lang w:eastAsia="fr-FR"/>
        </w:rPr>
        <w:br/>
      </w:r>
      <w:r w:rsidR="005C06D8" w:rsidRPr="007F40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A partir de 4 ans :</w:t>
      </w:r>
      <w:r w:rsidR="005C06D8" w:rsidRPr="007F4069">
        <w:rPr>
          <w:rFonts w:ascii="Times New Roman" w:hAnsi="Times New Roman" w:cs="Times New Roman"/>
          <w:color w:val="000000"/>
          <w:sz w:val="18"/>
          <w:szCs w:val="18"/>
        </w:rPr>
        <w:t xml:space="preserve"> stage</w:t>
      </w:r>
      <w:r w:rsidR="005C06D8">
        <w:rPr>
          <w:rFonts w:ascii="Times New Roman" w:hAnsi="Times New Roman" w:cs="Times New Roman"/>
          <w:color w:val="000000"/>
          <w:sz w:val="18"/>
          <w:szCs w:val="18"/>
        </w:rPr>
        <w:t xml:space="preserve"> week-end ou </w:t>
      </w:r>
      <w:r w:rsidR="005C06D8" w:rsidRPr="007F4069">
        <w:rPr>
          <w:rFonts w:ascii="Times New Roman" w:hAnsi="Times New Roman" w:cs="Times New Roman"/>
          <w:color w:val="000000"/>
          <w:sz w:val="18"/>
          <w:szCs w:val="18"/>
        </w:rPr>
        <w:t xml:space="preserve"> pendant les vacances, sur demande</w:t>
      </w:r>
      <w:r w:rsidR="005C06D8">
        <w:rPr>
          <w:rFonts w:ascii="Times New Roman" w:hAnsi="Times New Roman" w:cs="Times New Roman"/>
          <w:color w:val="000000"/>
          <w:sz w:val="18"/>
          <w:szCs w:val="18"/>
        </w:rPr>
        <w:t>, nous contacter pour être informé</w:t>
      </w:r>
    </w:p>
    <w:p w14:paraId="49EE5EC7" w14:textId="4217E943" w:rsidR="00CB0D7B" w:rsidRPr="005C06D8" w:rsidRDefault="00503FFF" w:rsidP="005C06D8">
      <w:pPr>
        <w:pStyle w:val="Standard"/>
        <w:rPr>
          <w:rFonts w:ascii="Times New Roman" w:eastAsia="Times New Roman" w:hAnsi="Times New Roman" w:cs="Times New Roman"/>
          <w:b/>
          <w:bCs/>
          <w:iCs/>
          <w:color w:val="660033"/>
          <w:sz w:val="18"/>
          <w:szCs w:val="18"/>
          <w:u w:val="single"/>
          <w:lang w:eastAsia="fr-FR"/>
        </w:rPr>
      </w:pPr>
      <w:r w:rsidRPr="007F4069">
        <w:rPr>
          <w:rFonts w:ascii="Times New Roman" w:eastAsia="Times New Roman" w:hAnsi="Times New Roman" w:cs="Times New Roman"/>
          <w:b/>
          <w:bCs/>
          <w:iCs/>
          <w:noProof/>
          <w:color w:val="660033"/>
          <w:sz w:val="18"/>
          <w:szCs w:val="18"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D694CFD" wp14:editId="18E54A6B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789305" cy="779145"/>
            <wp:effectExtent l="0" t="0" r="0" b="190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barit flyers verso o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47" t="13966" r="4984" b="72431"/>
                    <a:stretch/>
                  </pic:blipFill>
                  <pic:spPr bwMode="auto">
                    <a:xfrm>
                      <a:off x="0" y="0"/>
                      <a:ext cx="789305" cy="77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D8">
        <w:rPr>
          <w:rFonts w:ascii="Times New Roman" w:eastAsia="Times New Roman" w:hAnsi="Times New Roman" w:cs="Times New Roman"/>
          <w:b/>
          <w:bCs/>
          <w:iCs/>
          <w:color w:val="660033"/>
          <w:sz w:val="18"/>
          <w:szCs w:val="18"/>
          <w:u w:val="single"/>
          <w:lang w:eastAsia="fr-FR"/>
        </w:rPr>
        <w:br/>
      </w:r>
      <w:r w:rsidR="00CB0D7B" w:rsidRPr="007F4069">
        <w:rPr>
          <w:rFonts w:ascii="Times New Roman" w:eastAsia="Times New Roman" w:hAnsi="Times New Roman" w:cs="Times New Roman"/>
          <w:b/>
          <w:bCs/>
          <w:iCs/>
          <w:color w:val="660033"/>
          <w:sz w:val="18"/>
          <w:szCs w:val="18"/>
          <w:u w:val="single"/>
          <w:lang w:eastAsia="fr-FR"/>
        </w:rPr>
        <w:t>STAGE</w:t>
      </w:r>
      <w:r w:rsidR="009E6254" w:rsidRPr="007F4069">
        <w:rPr>
          <w:rFonts w:ascii="Times New Roman" w:eastAsia="Times New Roman" w:hAnsi="Times New Roman" w:cs="Times New Roman"/>
          <w:b/>
          <w:bCs/>
          <w:iCs/>
          <w:color w:val="660033"/>
          <w:sz w:val="18"/>
          <w:szCs w:val="18"/>
          <w:u w:val="single"/>
          <w:lang w:eastAsia="fr-FR"/>
        </w:rPr>
        <w:t xml:space="preserve"> DE CLOWN « Biz’Art » : </w:t>
      </w:r>
      <w:r w:rsidR="00612E6C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>D</w:t>
      </w:r>
      <w:r w:rsidR="009E6254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 xml:space="preserve">écouverte du clown de </w:t>
      </w:r>
      <w:r w:rsidR="000F5FB6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>théâtre</w:t>
      </w:r>
      <w:r w:rsidR="009E6254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 xml:space="preserve">, mise en situation de clown, impro et </w:t>
      </w:r>
      <w:r w:rsidR="00122B89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>création</w:t>
      </w:r>
      <w:r w:rsidR="009E6254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 xml:space="preserve"> de sketch clownesque, avec costumes, accessoires et nez rouge.</w:t>
      </w:r>
      <w:r w:rsidR="000F5FB6" w:rsidRPr="007F4069">
        <w:rPr>
          <w:rFonts w:ascii="Times New Roman" w:eastAsia="Times New Roman" w:hAnsi="Times New Roman" w:cs="Times New Roman"/>
          <w:sz w:val="18"/>
          <w:szCs w:val="18"/>
          <w:lang w:eastAsia="fr-FR"/>
        </w:rPr>
        <w:t xml:space="preserve"> Spectacle de fin d’année.</w:t>
      </w:r>
      <w:r w:rsidR="005C06D8">
        <w:rPr>
          <w:rFonts w:ascii="Times New Roman" w:eastAsia="Times New Roman" w:hAnsi="Times New Roman" w:cs="Times New Roman"/>
          <w:sz w:val="18"/>
          <w:szCs w:val="18"/>
          <w:lang w:eastAsia="fr-FR"/>
        </w:rPr>
        <w:br/>
      </w:r>
      <w:r w:rsidR="005C06D8" w:rsidRPr="007F40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A partir de 4 ans :</w:t>
      </w:r>
      <w:r w:rsidR="005C06D8" w:rsidRPr="007F4069">
        <w:rPr>
          <w:rFonts w:ascii="Times New Roman" w:hAnsi="Times New Roman" w:cs="Times New Roman"/>
          <w:color w:val="000000"/>
          <w:sz w:val="18"/>
          <w:szCs w:val="18"/>
        </w:rPr>
        <w:t xml:space="preserve"> stage</w:t>
      </w:r>
      <w:r w:rsidR="005C06D8">
        <w:rPr>
          <w:rFonts w:ascii="Times New Roman" w:hAnsi="Times New Roman" w:cs="Times New Roman"/>
          <w:color w:val="000000"/>
          <w:sz w:val="18"/>
          <w:szCs w:val="18"/>
        </w:rPr>
        <w:t xml:space="preserve"> week-end ou </w:t>
      </w:r>
      <w:r w:rsidR="005C06D8" w:rsidRPr="007F4069">
        <w:rPr>
          <w:rFonts w:ascii="Times New Roman" w:hAnsi="Times New Roman" w:cs="Times New Roman"/>
          <w:color w:val="000000"/>
          <w:sz w:val="18"/>
          <w:szCs w:val="18"/>
        </w:rPr>
        <w:t xml:space="preserve"> pendant les vacances, sur demande</w:t>
      </w:r>
      <w:r w:rsidR="005C06D8">
        <w:rPr>
          <w:rFonts w:ascii="Times New Roman" w:hAnsi="Times New Roman" w:cs="Times New Roman"/>
          <w:color w:val="000000"/>
          <w:sz w:val="18"/>
          <w:szCs w:val="18"/>
        </w:rPr>
        <w:t>, nous contacter pour être informé</w:t>
      </w:r>
    </w:p>
    <w:p w14:paraId="693D15F2" w14:textId="2F90C8C3" w:rsidR="006E1CB9" w:rsidRPr="006E1CB9" w:rsidRDefault="00503FFF" w:rsidP="00122B89">
      <w:pPr>
        <w:pStyle w:val="Standard"/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</w:pPr>
      <w:r w:rsidRPr="00503FFF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t>INFOS PRATIQUES</w:t>
      </w:r>
      <w:r w:rsidR="006E1CB9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br/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A la maison des associations</w:t>
      </w:r>
      <w:r w:rsidR="000F5FB6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de Vernouillet, à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 compter du 1</w:t>
      </w:r>
      <w:r w:rsidR="005C06D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4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 septembre 20</w:t>
      </w:r>
      <w:r w:rsidR="00C23C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2</w:t>
      </w:r>
      <w:r w:rsidR="005C06D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1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 </w:t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et jusqu’en juin (hors vacances</w:t>
      </w:r>
      <w:r w:rsidR="006E1CB9">
        <w:rPr>
          <w:rFonts w:ascii="Times New Roman" w:eastAsia="Times New Roman" w:hAnsi="Times New Roman" w:cs="Times New Roman"/>
          <w:sz w:val="20"/>
          <w:szCs w:val="20"/>
          <w:lang w:eastAsia="fr-FR"/>
        </w:rPr>
        <w:t>)</w:t>
      </w:r>
      <w:r w:rsidR="00D3203D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</w:r>
      <w:r w:rsidR="00EC4290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Pour 1h : 2</w:t>
      </w:r>
      <w:r w:rsidR="009E625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05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€</w:t>
      </w:r>
      <w:r w:rsidR="00EC4290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, pour 1h30 : 2</w:t>
      </w:r>
      <w:r w:rsidR="009E625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55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>€</w:t>
      </w:r>
      <w:r w:rsidR="00D3203D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 et pour 2h</w:t>
      </w:r>
      <w:r w:rsidR="005C06D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  et chant individuel</w:t>
      </w:r>
      <w:r w:rsidR="00D3203D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fr-FR"/>
        </w:rPr>
        <w:t xml:space="preserve"> : 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>3</w:t>
      </w:r>
      <w:r w:rsidR="009E625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>15</w:t>
      </w:r>
      <w:r w:rsidR="00A8739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 xml:space="preserve">€ </w:t>
      </w:r>
      <w:r w:rsidR="009E6254" w:rsidRPr="000F5F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>+ 15€ de frais d’adhésion</w:t>
      </w:r>
      <w:r w:rsidR="007F40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>,</w:t>
      </w:r>
      <w:r w:rsidR="005C06D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 xml:space="preserve"> stage à définir</w:t>
      </w:r>
      <w:r w:rsidR="006E1CB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t xml:space="preserve">, </w:t>
      </w:r>
      <w:r w:rsidR="006E1CB9">
        <w:rPr>
          <w:rFonts w:cs="Times New Roman"/>
          <w:i/>
          <w:sz w:val="20"/>
          <w:szCs w:val="20"/>
        </w:rPr>
        <w:t>30</w:t>
      </w:r>
      <w:r w:rsidR="006E1CB9" w:rsidRPr="002A3707">
        <w:rPr>
          <w:rFonts w:cs="Times New Roman"/>
          <w:i/>
          <w:sz w:val="20"/>
          <w:szCs w:val="20"/>
        </w:rPr>
        <w:t>€ de réduction pour deux personnes de la même famille / 50€ pour une inscription à deux cours d’une même personn</w:t>
      </w:r>
      <w:r w:rsidR="006E1CB9">
        <w:rPr>
          <w:rFonts w:cs="Times New Roman"/>
          <w:i/>
          <w:sz w:val="20"/>
          <w:szCs w:val="20"/>
        </w:rPr>
        <w:t xml:space="preserve">e (sauf chant individuel) / 25€ de réduction pour une réinscription d’un atelier </w:t>
      </w:r>
      <w:r w:rsidR="006E1CB9" w:rsidRPr="00EF440D">
        <w:rPr>
          <w:rFonts w:cs="Times New Roman"/>
          <w:i/>
          <w:color w:val="ED7D31" w:themeColor="accent2"/>
          <w:sz w:val="20"/>
          <w:szCs w:val="20"/>
        </w:rPr>
        <w:t xml:space="preserve">« impact covid » </w:t>
      </w:r>
      <w:r w:rsidR="006E1CB9">
        <w:rPr>
          <w:rFonts w:cs="Times New Roman"/>
          <w:i/>
          <w:sz w:val="20"/>
          <w:szCs w:val="20"/>
        </w:rPr>
        <w:t xml:space="preserve">. </w:t>
      </w:r>
      <w:r w:rsidR="006E1CB9" w:rsidRPr="002A3707">
        <w:rPr>
          <w:rFonts w:cs="Times New Roman"/>
          <w:i/>
          <w:sz w:val="20"/>
          <w:szCs w:val="20"/>
        </w:rPr>
        <w:t xml:space="preserve">Possibilité de régler en 3 chèques à l’ordre de </w:t>
      </w:r>
      <w:r w:rsidR="006E1CB9" w:rsidRPr="002A3707">
        <w:rPr>
          <w:rFonts w:cs="Times New Roman"/>
          <w:i/>
          <w:sz w:val="20"/>
          <w:szCs w:val="20"/>
          <w:u w:val="single"/>
        </w:rPr>
        <w:t>Courant d’Art</w:t>
      </w:r>
      <w:r w:rsidR="006E1CB9" w:rsidRPr="002A3707">
        <w:rPr>
          <w:rFonts w:cs="Times New Roman"/>
          <w:i/>
          <w:sz w:val="20"/>
          <w:szCs w:val="20"/>
        </w:rPr>
        <w:t xml:space="preserve"> - </w:t>
      </w:r>
      <w:r w:rsidR="006E1CB9" w:rsidRPr="002A3707">
        <w:rPr>
          <w:rFonts w:cs="Times New Roman"/>
          <w:b/>
          <w:i/>
          <w:sz w:val="20"/>
          <w:szCs w:val="20"/>
        </w:rPr>
        <w:t>Indiquez les dates d’encaissements souhaitées au dos des chèques</w:t>
      </w:r>
      <w:r w:rsidR="006E1CB9" w:rsidRPr="002A3707">
        <w:rPr>
          <w:rFonts w:cs="Times New Roman"/>
          <w:i/>
          <w:sz w:val="20"/>
          <w:szCs w:val="20"/>
        </w:rPr>
        <w:t>.</w:t>
      </w:r>
    </w:p>
    <w:p w14:paraId="22B565EB" w14:textId="2D2CE81C" w:rsidR="0046752D" w:rsidRPr="000F5FB6" w:rsidRDefault="00D3203D" w:rsidP="00122B89">
      <w:pPr>
        <w:pStyle w:val="Standard"/>
        <w:rPr>
          <w:sz w:val="20"/>
          <w:szCs w:val="20"/>
        </w:rPr>
      </w:pPr>
      <w:r w:rsidRPr="000F5FB6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fr-FR"/>
        </w:rPr>
        <w:t xml:space="preserve"> </w:t>
      </w:r>
      <w:r w:rsidRPr="000F5FB6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 xml:space="preserve">L’INSCRIPTION : 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>Pour vous inscrire ou inscrire votre enfant voici la marche à suivre :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- nous contacter pour recevoir les documents : </w:t>
      </w:r>
      <w:hyperlink r:id="rId16">
        <w:r w:rsidRPr="000F5FB6">
          <w:rPr>
            <w:rStyle w:val="LienInternet"/>
            <w:sz w:val="20"/>
            <w:szCs w:val="20"/>
          </w:rPr>
          <w:t>noemie@courantdart.net</w:t>
        </w:r>
      </w:hyperlink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ou  06.29.95.82.20 ou </w:t>
      </w:r>
      <w:hyperlink r:id="rId17" w:history="1">
        <w:r w:rsidR="007F4069" w:rsidRPr="006809DF">
          <w:rPr>
            <w:rStyle w:val="Lienhypertexte"/>
            <w:rFonts w:ascii="Times New Roman" w:eastAsia="Times New Roman" w:hAnsi="Times New Roman" w:cs="Times New Roman"/>
            <w:sz w:val="20"/>
            <w:szCs w:val="20"/>
            <w:lang w:eastAsia="fr-FR"/>
          </w:rPr>
          <w:t>www.courantdart.net</w:t>
        </w:r>
      </w:hyperlink>
      <w:r w:rsidR="007F406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ou </w:t>
      </w:r>
      <w:r w:rsidR="006E1CB9">
        <w:rPr>
          <w:rFonts w:ascii="Times New Roman" w:eastAsia="Times New Roman" w:hAnsi="Times New Roman" w:cs="Times New Roman"/>
          <w:sz w:val="20"/>
          <w:szCs w:val="20"/>
          <w:lang w:eastAsia="fr-FR"/>
        </w:rPr>
        <w:t>réserver</w:t>
      </w:r>
      <w:r w:rsidR="007F406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une place pour un </w:t>
      </w:r>
      <w:r w:rsidR="007F4069" w:rsidRPr="007F4069">
        <w:rPr>
          <w:rFonts w:ascii="Times New Roman" w:eastAsia="Times New Roman" w:hAnsi="Times New Roman" w:cs="Times New Roman"/>
          <w:b/>
          <w:bCs/>
          <w:color w:val="660033"/>
          <w:sz w:val="20"/>
          <w:szCs w:val="20"/>
          <w:lang w:eastAsia="fr-FR"/>
        </w:rPr>
        <w:t>essai GRATUIT à la rentrée</w:t>
      </w:r>
      <w:r w:rsidR="007F4069"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(dans la limite des places disponibles)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 xml:space="preserve">- nous renvoyer la fiche d’inscription remplie et nous faire parvenir le paiement par chèque 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br/>
        <w:t>Au plaisir de partager ce moment de</w:t>
      </w:r>
      <w:r w:rsidR="00122B89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création, de partage, de rencontre, </w:t>
      </w:r>
      <w:r w:rsidRPr="000F5FB6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de rire et de travail avec vous.                            </w:t>
      </w:r>
    </w:p>
    <w:sectPr w:rsidR="0046752D" w:rsidRPr="000F5FB6" w:rsidSect="007F4069">
      <w:type w:val="continuous"/>
      <w:pgSz w:w="11906" w:h="16838"/>
      <w:pgMar w:top="42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0F02B" w14:textId="77777777" w:rsidR="00144688" w:rsidRDefault="00144688" w:rsidP="009F0F87">
      <w:pPr>
        <w:spacing w:after="0" w:line="240" w:lineRule="auto"/>
      </w:pPr>
      <w:r>
        <w:separator/>
      </w:r>
    </w:p>
  </w:endnote>
  <w:endnote w:type="continuationSeparator" w:id="0">
    <w:p w14:paraId="778E624A" w14:textId="77777777" w:rsidR="00144688" w:rsidRDefault="00144688" w:rsidP="009F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ckenScratch AOE">
    <w:altName w:val="Calibri"/>
    <w:charset w:val="00"/>
    <w:family w:val="auto"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4312" w14:textId="77777777" w:rsidR="009F0F87" w:rsidRPr="00122B89" w:rsidRDefault="009F0F87" w:rsidP="009F0F87">
    <w:pPr>
      <w:pStyle w:val="NormalWeb"/>
      <w:spacing w:after="0" w:line="240" w:lineRule="auto"/>
      <w:jc w:val="center"/>
      <w:rPr>
        <w:sz w:val="22"/>
        <w:szCs w:val="22"/>
      </w:rPr>
    </w:pPr>
    <w:r>
      <w:rPr>
        <w:rFonts w:ascii="ChickenScratch AOE" w:hAnsi="ChickenScratch AOE"/>
      </w:rPr>
      <w:t xml:space="preserve">COURANT D’ART </w:t>
    </w:r>
    <w:r>
      <w:rPr>
        <w:rFonts w:ascii="ChickenScratch AOE" w:hAnsi="ChickenScratch AOE"/>
      </w:rPr>
      <w:br/>
    </w:r>
    <w:r w:rsidRPr="00122B89">
      <w:rPr>
        <w:sz w:val="22"/>
        <w:szCs w:val="22"/>
      </w:rPr>
      <w:t>8 rue Maurice Berteaux 78540 Vernouillet</w:t>
    </w:r>
    <w:r w:rsidRPr="00122B89">
      <w:rPr>
        <w:sz w:val="22"/>
        <w:szCs w:val="22"/>
      </w:rPr>
      <w:br/>
      <w:t>Siren : 00027 – Siret : 500 338 538</w:t>
    </w:r>
  </w:p>
  <w:p w14:paraId="6890ED44" w14:textId="77777777" w:rsidR="009F0F87" w:rsidRDefault="009F0F87" w:rsidP="009F0F87">
    <w:pPr>
      <w:pStyle w:val="Pieddepage"/>
      <w:tabs>
        <w:tab w:val="clear" w:pos="4536"/>
        <w:tab w:val="clear" w:pos="9072"/>
        <w:tab w:val="left" w:pos="33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E2250" w14:textId="77777777" w:rsidR="00144688" w:rsidRDefault="00144688" w:rsidP="009F0F87">
      <w:pPr>
        <w:spacing w:after="0" w:line="240" w:lineRule="auto"/>
      </w:pPr>
      <w:r>
        <w:separator/>
      </w:r>
    </w:p>
  </w:footnote>
  <w:footnote w:type="continuationSeparator" w:id="0">
    <w:p w14:paraId="4A059911" w14:textId="77777777" w:rsidR="00144688" w:rsidRDefault="00144688" w:rsidP="009F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9CD30" w14:textId="77777777" w:rsidR="009F0F87" w:rsidRDefault="0011493A" w:rsidP="009F0F87">
    <w:pPr>
      <w:pStyle w:val="NormalWeb"/>
      <w:spacing w:after="198" w:line="276" w:lineRule="auto"/>
      <w:ind w:left="992" w:hanging="14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1CF43" wp14:editId="69A90498">
          <wp:simplePos x="0" y="0"/>
          <wp:positionH relativeFrom="column">
            <wp:posOffset>-66675</wp:posOffset>
          </wp:positionH>
          <wp:positionV relativeFrom="paragraph">
            <wp:posOffset>20320</wp:posOffset>
          </wp:positionV>
          <wp:extent cx="590550" cy="835025"/>
          <wp:effectExtent l="0" t="0" r="0" b="3175"/>
          <wp:wrapTight wrapText="bothSides">
            <wp:wrapPolygon edited="0">
              <wp:start x="0" y="0"/>
              <wp:lineTo x="0" y="21189"/>
              <wp:lineTo x="20903" y="21189"/>
              <wp:lineTo x="20903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urant d'art + site (BQ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0F87">
      <w:t xml:space="preserve"> </w:t>
    </w:r>
    <w:r w:rsidR="009F0F87">
      <w:rPr>
        <w:rFonts w:ascii="ChickenScratch AOE" w:hAnsi="ChickenScratch AOE"/>
        <w:sz w:val="32"/>
        <w:szCs w:val="32"/>
      </w:rPr>
      <w:t>COURANT D’ART</w:t>
    </w:r>
    <w:r w:rsidR="009F0F87">
      <w:rPr>
        <w:rFonts w:ascii="ChickenScratch AOE" w:hAnsi="ChickenScratch AOE"/>
        <w:sz w:val="32"/>
        <w:szCs w:val="32"/>
      </w:rPr>
      <w:br/>
    </w:r>
    <w:hyperlink r:id="rId2" w:history="1">
      <w:r w:rsidR="009F0F87" w:rsidRPr="00122B89">
        <w:rPr>
          <w:rStyle w:val="Lienhypertexte"/>
          <w:color w:val="000000"/>
          <w:sz w:val="22"/>
          <w:szCs w:val="22"/>
          <w:u w:val="none"/>
        </w:rPr>
        <w:t>www.courantdart.net</w:t>
      </w:r>
    </w:hyperlink>
    <w:r w:rsidR="009F0F87" w:rsidRPr="00122B89">
      <w:rPr>
        <w:color w:val="000000"/>
        <w:sz w:val="22"/>
        <w:szCs w:val="22"/>
      </w:rPr>
      <w:br/>
    </w:r>
    <w:hyperlink r:id="rId3" w:history="1">
      <w:r w:rsidR="009F0F87" w:rsidRPr="00122B89">
        <w:rPr>
          <w:rStyle w:val="Lienhypertexte"/>
          <w:color w:val="000000"/>
          <w:sz w:val="22"/>
          <w:szCs w:val="22"/>
          <w:u w:val="none"/>
        </w:rPr>
        <w:t>noemie@courantdart.net</w:t>
      </w:r>
    </w:hyperlink>
    <w:r w:rsidR="009F0F87" w:rsidRPr="00122B89">
      <w:rPr>
        <w:color w:val="000000"/>
        <w:sz w:val="22"/>
        <w:szCs w:val="22"/>
      </w:rPr>
      <w:br/>
      <w:t>06.29.95.82.20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F171F"/>
    <w:multiLevelType w:val="multilevel"/>
    <w:tmpl w:val="76109F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EEF7119"/>
    <w:multiLevelType w:val="hybridMultilevel"/>
    <w:tmpl w:val="22F2152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03D"/>
    <w:rsid w:val="000F5FB6"/>
    <w:rsid w:val="0011493A"/>
    <w:rsid w:val="00122B89"/>
    <w:rsid w:val="001429C9"/>
    <w:rsid w:val="00144688"/>
    <w:rsid w:val="0018000F"/>
    <w:rsid w:val="00235234"/>
    <w:rsid w:val="00363CC9"/>
    <w:rsid w:val="0046752D"/>
    <w:rsid w:val="00503FFF"/>
    <w:rsid w:val="005C06D8"/>
    <w:rsid w:val="005E78B2"/>
    <w:rsid w:val="00612E6C"/>
    <w:rsid w:val="0066255E"/>
    <w:rsid w:val="006E1CB9"/>
    <w:rsid w:val="007337C4"/>
    <w:rsid w:val="007F4069"/>
    <w:rsid w:val="0084102D"/>
    <w:rsid w:val="009C3168"/>
    <w:rsid w:val="009E6254"/>
    <w:rsid w:val="009F0F87"/>
    <w:rsid w:val="00A84CA4"/>
    <w:rsid w:val="00A87394"/>
    <w:rsid w:val="00AE4B83"/>
    <w:rsid w:val="00C1335A"/>
    <w:rsid w:val="00C23C58"/>
    <w:rsid w:val="00C81367"/>
    <w:rsid w:val="00C91C12"/>
    <w:rsid w:val="00CB0D7B"/>
    <w:rsid w:val="00D3203D"/>
    <w:rsid w:val="00D6181C"/>
    <w:rsid w:val="00D63661"/>
    <w:rsid w:val="00D731EF"/>
    <w:rsid w:val="00D85316"/>
    <w:rsid w:val="00E00231"/>
    <w:rsid w:val="00EC4290"/>
    <w:rsid w:val="00EE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D0211A"/>
  <w15:chartTrackingRefBased/>
  <w15:docId w15:val="{FEF6D29E-CF5E-4422-A7AD-9106EEC6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03D"/>
    <w:pPr>
      <w:spacing w:after="200" w:line="276" w:lineRule="auto"/>
      <w:textAlignment w:val="baseline"/>
    </w:pPr>
    <w:rPr>
      <w:rFonts w:eastAsia="SimSun" w:cs="Tahoma"/>
      <w:color w:val="00000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0F87"/>
  </w:style>
  <w:style w:type="paragraph" w:styleId="Pieddepage">
    <w:name w:val="footer"/>
    <w:basedOn w:val="Normal"/>
    <w:link w:val="PieddepageCar"/>
    <w:uiPriority w:val="99"/>
    <w:unhideWhenUsed/>
    <w:rsid w:val="009F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0F87"/>
  </w:style>
  <w:style w:type="character" w:styleId="Lienhypertexte">
    <w:name w:val="Hyperlink"/>
    <w:uiPriority w:val="99"/>
    <w:unhideWhenUsed/>
    <w:rsid w:val="009F0F8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0F8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enInternet">
    <w:name w:val="Lien Internet"/>
    <w:rsid w:val="00D3203D"/>
    <w:rPr>
      <w:color w:val="000080"/>
      <w:u w:val="single"/>
    </w:rPr>
  </w:style>
  <w:style w:type="paragraph" w:customStyle="1" w:styleId="Standard">
    <w:name w:val="Standard"/>
    <w:qFormat/>
    <w:rsid w:val="00D3203D"/>
    <w:pPr>
      <w:spacing w:after="200" w:line="276" w:lineRule="auto"/>
      <w:textAlignment w:val="baseline"/>
    </w:pPr>
    <w:rPr>
      <w:rFonts w:eastAsia="SimSun" w:cs="Tahoma"/>
      <w:color w:val="00000A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7F406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C0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courantdart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noemie@courantdar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emie@courantdart.net" TargetMode="External"/><Relationship Id="rId2" Type="http://schemas.openxmlformats.org/officeDocument/2006/relationships/hyperlink" Target="http://www.courantdart.net/" TargetMode="External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&#233;mie\Desktop\A%20FAIRE\00.DOCS%20RECURRENTS\Cdart%20-%20Ente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Cdart - Entete</Template>
  <TotalTime>67</TotalTime>
  <Pages>1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Links>
    <vt:vector size="12" baseType="variant">
      <vt:variant>
        <vt:i4>7209045</vt:i4>
      </vt:variant>
      <vt:variant>
        <vt:i4>3</vt:i4>
      </vt:variant>
      <vt:variant>
        <vt:i4>0</vt:i4>
      </vt:variant>
      <vt:variant>
        <vt:i4>5</vt:i4>
      </vt:variant>
      <vt:variant>
        <vt:lpwstr>mailto:noemie@courantdart.net</vt:lpwstr>
      </vt:variant>
      <vt:variant>
        <vt:lpwstr/>
      </vt:variant>
      <vt:variant>
        <vt:i4>2556030</vt:i4>
      </vt:variant>
      <vt:variant>
        <vt:i4>0</vt:i4>
      </vt:variant>
      <vt:variant>
        <vt:i4>0</vt:i4>
      </vt:variant>
      <vt:variant>
        <vt:i4>5</vt:i4>
      </vt:variant>
      <vt:variant>
        <vt:lpwstr>http://www.courantdart.net/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</dc:creator>
  <cp:keywords/>
  <dc:description/>
  <cp:lastModifiedBy>Noemie Trancoso</cp:lastModifiedBy>
  <cp:revision>17</cp:revision>
  <dcterms:created xsi:type="dcterms:W3CDTF">2017-05-31T10:31:00Z</dcterms:created>
  <dcterms:modified xsi:type="dcterms:W3CDTF">2021-06-25T10:41:00Z</dcterms:modified>
</cp:coreProperties>
</file>